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3E0C8B" w:rsidRPr="003E0C8B" w:rsidRDefault="003E0C8B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3E0C8B" w:rsidRPr="003E0C8B" w:rsidRDefault="003E0C8B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3E0C8B" w:rsidRPr="003E0C8B" w:rsidRDefault="003E0C8B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43A đường An Nhơn, Phường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Gò Vấp, Tp. Hồ Chí Minh</w:t>
                                </w:r>
                              </w:p>
                              <w:p w14:paraId="7A46420C" w14:textId="77777777" w:rsidR="003E0C8B" w:rsidRPr="003E0C8B" w:rsidRDefault="003E0C8B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3E0C8B" w:rsidRDefault="003E0C8B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group id="Group 7" o:spid="_x0000_s1026" style="position:absolute;left:0;text-align:left;margin-left:0;margin-top:-2.4pt;width:480.75pt;height:59.8pt;z-index:251647488" coordsize="61055,7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">
                <v:group id="Group 5" o:spid="_x0000_s1027" style="position:absolute;width:61055;height:7594" coordsize="61055,7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;width:14573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iY0q+AAAA2gAAAA8AAABkcnMvZG93bnJldi54bWxET82KwjAQvgv7DmEWvGmqhyJdo4jLoogi&#10;1n2AoZltyjaT2sRa394Igqfh4/ud+bK3teio9ZVjBZNxAoK4cLriUsHv+Wc0A+EDssbaMSm4k4fl&#10;4mMwx0y7G5+oy0MpYgj7DBWYEJpMSl8YsujHriGO3J9rLYYI21LqFm8x3NZymiSptFhxbDDY0NpQ&#10;8Z9frQJPXb1LiuBNfrkcv0+TdL85pEoNP/vVF4hAfXiLX+6tjvPh+crzysU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IiY0q+AAAA2gAAAA8AAAAAAAAAAAAAAAAAnwIAAGRy&#10;cy9kb3ducmV2LnhtbFBLBQYAAAAABAAEAPcAAACKAwAAAAA=&#10;">
                    <v:imagedata r:id="rId13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6002;width:4229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14:paraId="0C09E055" w14:textId="50DD28AB" w:rsidR="003E0C8B" w:rsidRPr="003E0C8B" w:rsidRDefault="003E0C8B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3E0C8B" w:rsidRPr="003E0C8B" w:rsidRDefault="003E0C8B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;top:1879;width:46196;height:57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mN+MYA&#10;AADaAAAADwAAAGRycy9kb3ducmV2LnhtbESPQWvCQBSE74X+h+UVepG6MUopqauIYhEUS9MeenzN&#10;viZps2/D7hqjv74rCD0OM/MNM533phEdOV9bVjAaJiCIC6trLhV8vK8fnkD4gKyxsUwKTuRhPru9&#10;mWKm7ZHfqMtDKSKEfYYKqhDaTEpfVGTQD21LHL1v6wyGKF0ptcNjhJtGpknyKA3WHBcqbGlZUfGb&#10;H4yC86vb2TTdvYy+Psd1F1aDn/12r9T9Xb94BhGoD//ha3ujFUzgciXeAD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mN+MYAAADaAAAADwAAAAAAAAAAAAAAAACYAgAAZHJz&#10;L2Rvd25yZXYueG1sUEsFBgAAAAAEAAQA9QAAAIsDAAAAAA==&#10;" filled="f" stroked="f">
                    <v:textbox>
                      <w:txbxContent>
                        <w:p w14:paraId="21C76A50" w14:textId="1FBA8DEB" w:rsidR="003E0C8B" w:rsidRPr="003E0C8B" w:rsidRDefault="003E0C8B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3E0C8B" w:rsidRPr="003E0C8B" w:rsidRDefault="003E0C8B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3E0C8B" w:rsidRDefault="003E0C8B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,7162" to="60579,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3769EA75" w:rsidR="003E0C8B" w:rsidRPr="003E0C8B" w:rsidRDefault="00267339" w:rsidP="003E0C8B">
      <w:pPr>
        <w:pStyle w:val="Heading1"/>
        <w:rPr>
          <w:color w:val="BB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1F2D434B">
                <wp:simplePos x="0" y="0"/>
                <wp:positionH relativeFrom="column">
                  <wp:posOffset>342900</wp:posOffset>
                </wp:positionH>
                <wp:positionV relativeFrom="paragraph">
                  <wp:posOffset>291465</wp:posOffset>
                </wp:positionV>
                <wp:extent cx="5365115" cy="201739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115" cy="2017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54EB019B" w14:textId="77777777" w:rsidR="00DB380E" w:rsidRPr="00227729" w:rsidRDefault="00DB380E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0F228AC4" w14:textId="1885ED68" w:rsidR="00267339" w:rsidRDefault="00C15973" w:rsidP="008A7AD1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 w:rsidRPr="00267339"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QUẢN LÝ LỚP HỌC PHẦ</w:t>
                            </w:r>
                            <w:r w:rsidR="00267339"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 xml:space="preserve">N </w:t>
                            </w:r>
                            <w:r w:rsidRPr="00267339"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  <w:p w14:paraId="56A980CE" w14:textId="20DC0905" w:rsidR="00DB380E" w:rsidRPr="00267339" w:rsidRDefault="00C15973" w:rsidP="00267339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</w:pPr>
                            <w:r w:rsidRPr="00267339"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 xml:space="preserve">ĐĂNG KÝ HỌC PHẦN </w:t>
                            </w:r>
                            <w:r w:rsidR="00267339">
                              <w:rPr>
                                <w:rFonts w:ascii="Cambria" w:hAnsi="Cambria"/>
                                <w:b/>
                                <w:sz w:val="60"/>
                                <w:szCs w:val="60"/>
                              </w:rPr>
                              <w:t>- TÍN CHỈ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8" o:spid="_x0000_s1032" type="#_x0000_t202" style="position:absolute;left:0;text-align:left;margin-left:27pt;margin-top:22.95pt;width:422.45pt;height:158.85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" filled="f" stroked="f">
                <v:textbox style="mso-fit-shape-to-text:t">
                  <w:txbxContent>
                    <w:p w14:paraId="54EB019B" w14:textId="77777777" w:rsidR="00DB380E" w:rsidRPr="00227729" w:rsidRDefault="00DB380E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0F228AC4" w14:textId="1885ED68" w:rsidR="00267339" w:rsidRDefault="00C15973" w:rsidP="008A7AD1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 w:rsidRP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QUẢN LÝ LỚP HỌC PHẦ</w:t>
                      </w:r>
                      <w:r w:rsid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N </w:t>
                      </w:r>
                      <w:r w:rsidRP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 </w:t>
                      </w:r>
                    </w:p>
                    <w:p w14:paraId="56A980CE" w14:textId="20DC0905" w:rsidR="00DB380E" w:rsidRPr="00267339" w:rsidRDefault="00C15973" w:rsidP="00267339">
                      <w:pPr>
                        <w:pStyle w:val="Heading1"/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</w:pPr>
                      <w:r w:rsidRP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 xml:space="preserve">ĐĂNG KÝ HỌC PHẦN </w:t>
                      </w:r>
                      <w:r w:rsidR="00267339">
                        <w:rPr>
                          <w:rFonts w:ascii="Cambria" w:hAnsi="Cambria"/>
                          <w:b/>
                          <w:sz w:val="60"/>
                          <w:szCs w:val="60"/>
                        </w:rPr>
                        <w:t>- TÍN CHỈ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316C01" w14:textId="473E2DA5" w:rsidR="003E0C8B" w:rsidRPr="003E0C8B" w:rsidRDefault="003E0C8B" w:rsidP="003E0C8B">
      <w:pPr>
        <w:pStyle w:val="Heading1"/>
        <w:rPr>
          <w:color w:val="BB0000"/>
        </w:rPr>
      </w:pP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27CBF3BA" w:rsidR="00517ECC" w:rsidRDefault="00517ECC" w:rsidP="003E0C8B"/>
    <w:p w14:paraId="7551CF54" w14:textId="5651E9DB" w:rsidR="00517ECC" w:rsidRDefault="00C15973" w:rsidP="003E0C8B">
      <w:r>
        <w:rPr>
          <w:noProof/>
        </w:rPr>
        <w:drawing>
          <wp:anchor distT="0" distB="0" distL="114300" distR="114300" simplePos="0" relativeHeight="251686400" behindDoc="0" locked="0" layoutInCell="1" allowOverlap="1" wp14:anchorId="61539E3E" wp14:editId="3CEF8589">
            <wp:simplePos x="0" y="0"/>
            <wp:positionH relativeFrom="column">
              <wp:posOffset>1042035</wp:posOffset>
            </wp:positionH>
            <wp:positionV relativeFrom="paragraph">
              <wp:posOffset>1905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219CBAF4" w14:textId="77777777" w:rsidR="00517ECC" w:rsidRDefault="00517ECC" w:rsidP="003E0C8B"/>
    <w:p w14:paraId="12B220C8" w14:textId="64983209" w:rsidR="00C15973" w:rsidRDefault="00C15973" w:rsidP="00E450BB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QUẢN LÝ LỚP HỌC PHẦN</w:t>
      </w:r>
      <w:r w:rsidR="00E450BB">
        <w:rPr>
          <w:rFonts w:ascii="Cambria" w:hAnsi="Cambria"/>
          <w:b/>
          <w:color w:val="002060"/>
          <w:sz w:val="30"/>
          <w:szCs w:val="30"/>
        </w:rPr>
        <w:t xml:space="preserve"> – TÍN CHỈ</w:t>
      </w:r>
    </w:p>
    <w:p w14:paraId="334824A9" w14:textId="77777777" w:rsidR="00A22DB3" w:rsidRDefault="00A22DB3" w:rsidP="00E450BB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60146B33" w14:textId="536D419D" w:rsidR="000273DA" w:rsidRPr="00D0220E" w:rsidRDefault="000273DA" w:rsidP="003E0C8B">
      <w:pPr>
        <w:rPr>
          <w:rFonts w:ascii="Cambria" w:hAnsi="Cambria"/>
          <w:b/>
          <w:color w:val="00206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C15973">
        <w:rPr>
          <w:rFonts w:ascii="Cambria" w:hAnsi="Cambria"/>
          <w:b/>
          <w:color w:val="002060"/>
          <w:sz w:val="26"/>
          <w:szCs w:val="26"/>
        </w:rPr>
        <w:t>Lập tiến độ đào tạo học kỳ</w:t>
      </w:r>
    </w:p>
    <w:p w14:paraId="5789D172" w14:textId="684AFB9C" w:rsidR="000273DA" w:rsidRPr="00D0220E" w:rsidRDefault="000273DA" w:rsidP="000273DA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17099F">
        <w:rPr>
          <w:rFonts w:ascii="Cambria" w:hAnsi="Cambria"/>
          <w:b/>
          <w:i/>
          <w:color w:val="C00000"/>
          <w:sz w:val="26"/>
          <w:szCs w:val="26"/>
        </w:rPr>
        <w:t>Thời khóa biểu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17099F">
        <w:rPr>
          <w:rFonts w:ascii="Cambria" w:hAnsi="Cambria"/>
          <w:b/>
          <w:i/>
          <w:color w:val="C00000"/>
          <w:sz w:val="26"/>
          <w:szCs w:val="26"/>
        </w:rPr>
        <w:t>Quản lý kế hoạch đào tạo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17099F">
        <w:rPr>
          <w:rFonts w:ascii="Cambria" w:hAnsi="Cambria"/>
          <w:b/>
          <w:i/>
          <w:color w:val="C00000"/>
          <w:sz w:val="26"/>
          <w:szCs w:val="26"/>
        </w:rPr>
        <w:t>Quản lý tiến độ đào tạo học kỳ</w:t>
      </w:r>
    </w:p>
    <w:p w14:paraId="120E5874" w14:textId="6A032B64" w:rsidR="000273DA" w:rsidRDefault="0017099F" w:rsidP="000273DA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16A48235" wp14:editId="0BEEA603">
            <wp:extent cx="5943600" cy="291973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217BD" w14:textId="6E6BED49" w:rsidR="00E31472" w:rsidRDefault="00E31472" w:rsidP="00E3147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 xml:space="preserve">Thêm </w:t>
      </w:r>
      <w:r w:rsidR="0017099F">
        <w:rPr>
          <w:rFonts w:ascii="Cambria" w:hAnsi="Cambria"/>
          <w:color w:val="002060"/>
          <w:sz w:val="26"/>
          <w:szCs w:val="26"/>
        </w:rPr>
        <w:t>tiến độ đào tạo</w:t>
      </w:r>
      <w:r w:rsidR="006C36EE">
        <w:rPr>
          <w:rFonts w:ascii="Cambria" w:hAnsi="Cambria"/>
          <w:color w:val="002060"/>
          <w:sz w:val="26"/>
          <w:szCs w:val="26"/>
        </w:rPr>
        <w:t xml:space="preserve"> </w:t>
      </w:r>
      <w:r w:rsidR="0017099F">
        <w:rPr>
          <w:rFonts w:ascii="Cambria" w:hAnsi="Cambria"/>
          <w:color w:val="002060"/>
          <w:sz w:val="26"/>
          <w:szCs w:val="26"/>
        </w:rPr>
        <w:t xml:space="preserve">học kỳ </w:t>
      </w:r>
      <w:r w:rsidR="006C36EE">
        <w:rPr>
          <w:rFonts w:ascii="Cambria" w:hAnsi="Cambria"/>
          <w:color w:val="002060"/>
          <w:sz w:val="26"/>
          <w:szCs w:val="26"/>
        </w:rPr>
        <w:t>mới</w:t>
      </w:r>
    </w:p>
    <w:p w14:paraId="1E5DFD13" w14:textId="7EAC96E3" w:rsidR="00E31472" w:rsidRDefault="0017099F" w:rsidP="00E3147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3E2588A9" wp14:editId="3CF66707">
            <wp:extent cx="5943600" cy="29235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3A474" w14:textId="72BD978D" w:rsidR="00A14344" w:rsidRDefault="00A14344" w:rsidP="00E3147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 xml:space="preserve">Tạo </w:t>
      </w:r>
      <w:r w:rsidR="0017099F">
        <w:rPr>
          <w:rFonts w:ascii="Cambria" w:hAnsi="Cambria"/>
          <w:color w:val="002060"/>
          <w:sz w:val="26"/>
          <w:szCs w:val="26"/>
        </w:rPr>
        <w:t>tiến độ đào tạo học kỳ</w:t>
      </w:r>
      <w:r w:rsidR="006C36EE">
        <w:rPr>
          <w:rFonts w:ascii="Cambria" w:hAnsi="Cambria"/>
          <w:color w:val="002060"/>
          <w:sz w:val="26"/>
          <w:szCs w:val="26"/>
        </w:rPr>
        <w:t xml:space="preserve"> mới</w:t>
      </w:r>
    </w:p>
    <w:p w14:paraId="228C4105" w14:textId="6058406C" w:rsidR="00050581" w:rsidRDefault="00050581" w:rsidP="00E3147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4AC5FDA" wp14:editId="45425C62">
            <wp:extent cx="5943600" cy="29235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2CB7A" w14:textId="354D3C54" w:rsidR="00050581" w:rsidRDefault="00050581" w:rsidP="00E31472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áp dụng tiến độ đào tạo học kỳ mới</w:t>
      </w:r>
    </w:p>
    <w:p w14:paraId="0CCDBEA9" w14:textId="77777777" w:rsidR="00A14344" w:rsidRDefault="00A14344" w:rsidP="00A14344">
      <w:pPr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b/>
          <w:color w:val="002060"/>
          <w:sz w:val="26"/>
          <w:szCs w:val="26"/>
          <w:u w:val="single"/>
        </w:rPr>
        <w:t>Lưu ý:</w:t>
      </w:r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</w:p>
    <w:p w14:paraId="200A0AED" w14:textId="2606B52B" w:rsidR="002B28A2" w:rsidRDefault="002B28A2" w:rsidP="00A14344">
      <w:pPr>
        <w:pStyle w:val="ListParagraph"/>
        <w:numPr>
          <w:ilvl w:val="0"/>
          <w:numId w:val="24"/>
        </w:numPr>
        <w:rPr>
          <w:rFonts w:ascii="Cambria" w:hAnsi="Cambria"/>
          <w:i/>
          <w:color w:val="002060"/>
          <w:sz w:val="26"/>
          <w:szCs w:val="26"/>
        </w:rPr>
      </w:pPr>
      <w:r w:rsidRPr="002B28A2">
        <w:rPr>
          <w:rFonts w:ascii="Cambria" w:hAnsi="Cambria"/>
          <w:i/>
          <w:color w:val="002060"/>
          <w:sz w:val="26"/>
          <w:szCs w:val="26"/>
        </w:rPr>
        <w:t>Nếu lớp học nào không theo tiến độ đào tạo chung (có thời gian học khác tiến</w:t>
      </w:r>
      <w:r w:rsidRPr="002B28A2">
        <w:rPr>
          <w:rFonts w:ascii="Cambria" w:hAnsi="Cambria"/>
          <w:i/>
          <w:sz w:val="26"/>
          <w:szCs w:val="26"/>
        </w:rPr>
        <w:t xml:space="preserve"> </w:t>
      </w:r>
      <w:r w:rsidRPr="002B28A2">
        <w:rPr>
          <w:rFonts w:ascii="Cambria" w:hAnsi="Cambria"/>
          <w:i/>
          <w:color w:val="002060"/>
          <w:sz w:val="26"/>
          <w:szCs w:val="26"/>
        </w:rPr>
        <w:t xml:space="preserve">độ chung) thì </w:t>
      </w:r>
      <w:r w:rsidR="00257502">
        <w:rPr>
          <w:rFonts w:ascii="Cambria" w:hAnsi="Cambria"/>
          <w:i/>
          <w:color w:val="002060"/>
          <w:sz w:val="26"/>
          <w:szCs w:val="26"/>
        </w:rPr>
        <w:t>thự hiện thao tác:</w:t>
      </w:r>
      <w:r w:rsidRPr="002B28A2">
        <w:rPr>
          <w:rFonts w:ascii="Cambria" w:hAnsi="Cambria"/>
          <w:i/>
          <w:color w:val="002060"/>
          <w:sz w:val="26"/>
          <w:szCs w:val="26"/>
        </w:rPr>
        <w:t xml:space="preserve"> </w:t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t xml:space="preserve">Thời khóa biểu </w:t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sym w:font="Wingdings" w:char="F0E0"/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t xml:space="preserve"> Quản lý kế hoạch đào tạo </w:t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sym w:font="Wingdings" w:char="F0E0"/>
      </w:r>
      <w:r w:rsidRPr="002B28A2">
        <w:rPr>
          <w:rFonts w:ascii="Cambria" w:hAnsi="Cambria"/>
          <w:b/>
          <w:i/>
          <w:sz w:val="26"/>
          <w:szCs w:val="26"/>
        </w:rPr>
        <w:t xml:space="preserve"> </w:t>
      </w:r>
      <w:r w:rsidRPr="002B28A2">
        <w:rPr>
          <w:rFonts w:ascii="Cambria" w:hAnsi="Cambria"/>
          <w:b/>
          <w:i/>
          <w:color w:val="002060"/>
          <w:sz w:val="26"/>
          <w:szCs w:val="26"/>
        </w:rPr>
        <w:t>Điều chỉnh tiến độ đào tạo theo lớp danh nghĩa</w:t>
      </w:r>
      <w:r w:rsidRPr="002B28A2">
        <w:rPr>
          <w:rFonts w:ascii="Cambria" w:hAnsi="Cambria"/>
          <w:i/>
          <w:color w:val="002060"/>
          <w:sz w:val="26"/>
          <w:szCs w:val="26"/>
        </w:rPr>
        <w:t xml:space="preserve"> để cập nhật lại tiến độ riêng.</w:t>
      </w:r>
      <w:r>
        <w:rPr>
          <w:rFonts w:ascii="Cambria" w:hAnsi="Cambria"/>
          <w:i/>
          <w:color w:val="002060"/>
          <w:sz w:val="26"/>
          <w:szCs w:val="26"/>
        </w:rPr>
        <w:t xml:space="preserve"> Ta thực hiện như sau:</w:t>
      </w:r>
    </w:p>
    <w:p w14:paraId="21B68E9E" w14:textId="49523B40" w:rsidR="002B28A2" w:rsidRDefault="002B28A2" w:rsidP="002B28A2">
      <w:pPr>
        <w:rPr>
          <w:rFonts w:ascii="Cambria" w:hAnsi="Cambria"/>
          <w:i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72B7DEF6" wp14:editId="04D54DD6">
            <wp:extent cx="5943600" cy="29235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17B2E8" w14:textId="3FE5F7E1" w:rsidR="002B28A2" w:rsidRDefault="002B28A2" w:rsidP="002B28A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lớp học để cập nhật tiến độ riêng</w:t>
      </w:r>
    </w:p>
    <w:p w14:paraId="7B57109C" w14:textId="6EF7F185" w:rsidR="002B28A2" w:rsidRDefault="00A62CD0" w:rsidP="002B28A2">
      <w:pPr>
        <w:jc w:val="center"/>
        <w:rPr>
          <w:rFonts w:ascii="Cambria" w:hAnsi="Cambria"/>
          <w:i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8F968A3" wp14:editId="2CCCF892">
            <wp:extent cx="5943600" cy="291973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8320D" w14:textId="209F9AB6" w:rsidR="00A62CD0" w:rsidRDefault="00A62CD0" w:rsidP="002B28A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Điều chỉnh tiến độ riêng</w:t>
      </w:r>
    </w:p>
    <w:p w14:paraId="26C92C52" w14:textId="77777777" w:rsidR="00257502" w:rsidRPr="002B28A2" w:rsidRDefault="00257502" w:rsidP="002B28A2">
      <w:pPr>
        <w:jc w:val="center"/>
        <w:rPr>
          <w:rFonts w:ascii="Cambria" w:hAnsi="Cambria"/>
          <w:i/>
          <w:color w:val="002060"/>
          <w:sz w:val="26"/>
          <w:szCs w:val="26"/>
        </w:rPr>
      </w:pPr>
    </w:p>
    <w:p w14:paraId="3C96DA08" w14:textId="36AC5204" w:rsidR="000273DA" w:rsidRPr="00D0220E" w:rsidRDefault="000273DA" w:rsidP="003E0C8B">
      <w:pPr>
        <w:rPr>
          <w:rFonts w:ascii="Cambria" w:hAnsi="Cambria"/>
          <w:b/>
          <w:color w:val="002060"/>
          <w:sz w:val="26"/>
          <w:szCs w:val="26"/>
        </w:rPr>
      </w:pPr>
      <w:r w:rsidRPr="00704453">
        <w:rPr>
          <w:rFonts w:ascii="Cambria" w:hAnsi="Cambria"/>
          <w:b/>
          <w:color w:val="002060"/>
          <w:sz w:val="26"/>
          <w:szCs w:val="26"/>
          <w:u w:val="single"/>
        </w:rPr>
        <w:t>Bước 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257502">
        <w:rPr>
          <w:rFonts w:ascii="Cambria" w:hAnsi="Cambria"/>
          <w:b/>
          <w:color w:val="002060"/>
          <w:sz w:val="26"/>
          <w:szCs w:val="26"/>
        </w:rPr>
        <w:t>Mở lớp học thời khóa biểu</w:t>
      </w:r>
    </w:p>
    <w:p w14:paraId="069DE82C" w14:textId="05C198A1" w:rsidR="000273DA" w:rsidRPr="00D0220E" w:rsidRDefault="000273DA" w:rsidP="003E0C8B">
      <w:pPr>
        <w:rPr>
          <w:rFonts w:ascii="Cambria" w:hAnsi="Cambria"/>
          <w:b/>
          <w:color w:val="00206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257502">
        <w:rPr>
          <w:rFonts w:ascii="Cambria" w:hAnsi="Cambria"/>
          <w:b/>
          <w:i/>
          <w:color w:val="C00000"/>
          <w:sz w:val="26"/>
          <w:szCs w:val="26"/>
        </w:rPr>
        <w:t>Thời khóa biểu</w:t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257502">
        <w:rPr>
          <w:rFonts w:ascii="Cambria" w:hAnsi="Cambria"/>
          <w:b/>
          <w:i/>
          <w:color w:val="C00000"/>
          <w:sz w:val="26"/>
          <w:szCs w:val="26"/>
        </w:rPr>
        <w:t>Quản lý môn học – lớp học phần</w:t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257502">
        <w:rPr>
          <w:rFonts w:ascii="Cambria" w:hAnsi="Cambria"/>
          <w:b/>
          <w:i/>
          <w:color w:val="C00000"/>
          <w:sz w:val="26"/>
          <w:szCs w:val="26"/>
        </w:rPr>
        <w:t>Quản lý lớp học xếp TKB</w:t>
      </w:r>
      <w:r w:rsidRPr="00D0220E">
        <w:rPr>
          <w:rFonts w:ascii="Cambria" w:hAnsi="Cambria"/>
          <w:b/>
          <w:color w:val="C00000"/>
          <w:sz w:val="26"/>
          <w:szCs w:val="26"/>
        </w:rPr>
        <w:t xml:space="preserve"> </w:t>
      </w:r>
    </w:p>
    <w:p w14:paraId="2258324A" w14:textId="70B8031E" w:rsidR="00D0220E" w:rsidRDefault="00414108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E5C92A7" wp14:editId="7CF4ED3A">
            <wp:extent cx="5943600" cy="291973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DB49E" w14:textId="627CA16D" w:rsidR="00414108" w:rsidRDefault="00414108" w:rsidP="00414108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 w:rsidR="0009629A"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Thêm lớp học xếp thời khóa biểu mới</w:t>
      </w:r>
    </w:p>
    <w:bookmarkEnd w:id="0"/>
    <w:p w14:paraId="41370791" w14:textId="39C28EC1" w:rsidR="009C62CA" w:rsidRDefault="00CC0904" w:rsidP="00414108">
      <w:pPr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169F77A" wp14:editId="5BC543B0">
            <wp:extent cx="5943600" cy="29235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EDB7D4" w14:textId="16E2D014" w:rsidR="00414108" w:rsidRDefault="00414108" w:rsidP="00414108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 w:rsidR="0009629A"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</w:t>
      </w:r>
      <w:r w:rsidR="0009629A">
        <w:rPr>
          <w:rFonts w:ascii="Cambria" w:hAnsi="Cambria"/>
          <w:color w:val="002060"/>
          <w:sz w:val="26"/>
          <w:szCs w:val="26"/>
        </w:rPr>
        <w:t>ạo</w:t>
      </w:r>
      <w:r>
        <w:rPr>
          <w:rFonts w:ascii="Cambria" w:hAnsi="Cambria"/>
          <w:color w:val="002060"/>
          <w:sz w:val="26"/>
          <w:szCs w:val="26"/>
        </w:rPr>
        <w:t xml:space="preserve"> lớp học xếp thời khóa biểu mới</w:t>
      </w:r>
    </w:p>
    <w:p w14:paraId="689E866F" w14:textId="77777777" w:rsidR="00CC0904" w:rsidRDefault="00CC0904" w:rsidP="00414108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01450901" w14:textId="723A7F04" w:rsidR="00CC0904" w:rsidRPr="00D0220E" w:rsidRDefault="00CC0904" w:rsidP="00CC0904">
      <w:pPr>
        <w:jc w:val="both"/>
        <w:rPr>
          <w:rFonts w:ascii="Cambria" w:hAnsi="Cambria"/>
          <w:b/>
          <w:color w:val="002060"/>
          <w:sz w:val="26"/>
          <w:szCs w:val="26"/>
        </w:rPr>
      </w:pPr>
      <w:r w:rsidRPr="00704453">
        <w:rPr>
          <w:rFonts w:ascii="Cambria" w:hAnsi="Cambria"/>
          <w:b/>
          <w:color w:val="002060"/>
          <w:sz w:val="26"/>
          <w:szCs w:val="26"/>
          <w:u w:val="single"/>
        </w:rPr>
        <w:t>Bước 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Mở lớp học phần cho các môn học hoặc lớp học</w:t>
      </w:r>
    </w:p>
    <w:p w14:paraId="24984969" w14:textId="31522740" w:rsidR="00CC0904" w:rsidRDefault="00CC0904" w:rsidP="00CC0904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Thời khóa biểu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môn học – lớp học phần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lớp học phần</w:t>
      </w:r>
    </w:p>
    <w:p w14:paraId="53282088" w14:textId="3B689F7B" w:rsidR="00905A20" w:rsidRDefault="00DE2DE9" w:rsidP="00CC0904">
      <w:pPr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37BAFD5D" wp14:editId="40ACA06E">
            <wp:extent cx="5943600" cy="291719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8D21D" w14:textId="3029258E" w:rsidR="00905A20" w:rsidRDefault="00905A20" w:rsidP="00905A20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 w:rsidR="000675B5">
        <w:rPr>
          <w:rFonts w:ascii="Cambria" w:hAnsi="Cambria"/>
          <w:color w:val="002060"/>
          <w:sz w:val="26"/>
          <w:szCs w:val="26"/>
        </w:rPr>
        <w:t>1</w:t>
      </w:r>
      <w:r>
        <w:rPr>
          <w:rFonts w:ascii="Cambria" w:hAnsi="Cambria"/>
          <w:color w:val="002060"/>
          <w:sz w:val="26"/>
          <w:szCs w:val="26"/>
        </w:rPr>
        <w:t xml:space="preserve"> 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Thêm lớp học phần mới</w:t>
      </w:r>
    </w:p>
    <w:p w14:paraId="12363DE7" w14:textId="305CF872" w:rsidR="00905A20" w:rsidRDefault="000675B5" w:rsidP="00905A20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9B4090C" wp14:editId="2AED929F">
            <wp:extent cx="5943600" cy="292354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55446" w14:textId="72D72072" w:rsidR="00CC6121" w:rsidRDefault="00CC6121" w:rsidP="00905A20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 w:rsidR="000675B5"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</w:t>
      </w:r>
      <w:r w:rsidR="00560699">
        <w:rPr>
          <w:rFonts w:ascii="Cambria" w:hAnsi="Cambria"/>
          <w:color w:val="002060"/>
          <w:sz w:val="26"/>
          <w:szCs w:val="26"/>
        </w:rPr>
        <w:t>ạo</w:t>
      </w:r>
      <w:r>
        <w:rPr>
          <w:rFonts w:ascii="Cambria" w:hAnsi="Cambria"/>
          <w:color w:val="002060"/>
          <w:sz w:val="26"/>
          <w:szCs w:val="26"/>
        </w:rPr>
        <w:t xml:space="preserve"> lớp học phần mới</w:t>
      </w:r>
    </w:p>
    <w:p w14:paraId="771EADEF" w14:textId="108B0A71" w:rsidR="000675B5" w:rsidRDefault="000675B5" w:rsidP="00905A20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411C3AC9" wp14:editId="46B013D0">
            <wp:extent cx="5943600" cy="292163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56A6B" w14:textId="468EB224" w:rsidR="000675B5" w:rsidRDefault="000675B5" w:rsidP="00905A20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 w:rsidR="00043F67"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Những lớp phần mới vừa được mở</w:t>
      </w:r>
    </w:p>
    <w:p w14:paraId="18D6CF4D" w14:textId="77777777" w:rsidR="0091706F" w:rsidRDefault="0091706F" w:rsidP="00905A20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2AC11087" w14:textId="1077E8E9" w:rsidR="00762BA7" w:rsidRPr="00D0220E" w:rsidRDefault="00762BA7" w:rsidP="00762BA7">
      <w:pPr>
        <w:rPr>
          <w:rFonts w:ascii="Cambria" w:hAnsi="Cambria"/>
          <w:b/>
          <w:color w:val="00206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Bước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4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Xếp thời khóa biểu</w:t>
      </w:r>
    </w:p>
    <w:p w14:paraId="4BA3D931" w14:textId="77777777" w:rsidR="00762BA7" w:rsidRPr="00D0220E" w:rsidRDefault="00762BA7" w:rsidP="00762BA7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Thời khóa biểu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lịch học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Xếp lịch học theo tuần</w:t>
      </w:r>
    </w:p>
    <w:p w14:paraId="67D017F2" w14:textId="77777777" w:rsidR="00762BA7" w:rsidRDefault="00762BA7" w:rsidP="00762BA7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77651F2" wp14:editId="61325E18">
            <wp:extent cx="5943600" cy="2927985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39560" w14:textId="77777777" w:rsidR="00762BA7" w:rsidRDefault="00762BA7" w:rsidP="00762BA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Thực hiện xếp lịch học</w:t>
      </w:r>
    </w:p>
    <w:p w14:paraId="16F66463" w14:textId="77777777" w:rsidR="00762BA7" w:rsidRDefault="00762BA7" w:rsidP="00762BA7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450ACDD" wp14:editId="06047494">
            <wp:extent cx="5943600" cy="29324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5DBA5" w14:textId="77777777" w:rsidR="00762BA7" w:rsidRDefault="00762BA7" w:rsidP="00762BA7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Chọn giảng viên giảng dạy hoặc giảng viên dự kiến</w:t>
      </w:r>
    </w:p>
    <w:p w14:paraId="15780CD4" w14:textId="5452BADE" w:rsidR="00762BA7" w:rsidRDefault="00762BA7" w:rsidP="00762BA7">
      <w:pPr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50E6220F" w14:textId="179D960D" w:rsidR="00DE4CCB" w:rsidRDefault="00DE4CCB" w:rsidP="00762BA7">
      <w:pPr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noProof/>
        </w:rPr>
        <w:lastRenderedPageBreak/>
        <w:drawing>
          <wp:inline distT="0" distB="0" distL="0" distR="0" wp14:anchorId="13922147" wp14:editId="4C9391F1">
            <wp:extent cx="5943600" cy="2927985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8EEC2" w14:textId="632EF1F5" w:rsidR="00762BA7" w:rsidRDefault="00762BA7" w:rsidP="00762BA7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bookmarkStart w:id="1" w:name="_GoBack"/>
      <w:bookmarkEnd w:id="1"/>
      <w:r>
        <w:rPr>
          <w:rFonts w:ascii="Cambria" w:hAnsi="Cambria"/>
          <w:color w:val="002060"/>
          <w:sz w:val="26"/>
          <w:szCs w:val="26"/>
        </w:rPr>
        <w:t>Thực hiện sao chép lịch học sang tuần sau hoặc đến hết tiến độ</w:t>
      </w:r>
    </w:p>
    <w:p w14:paraId="0B7D86BC" w14:textId="77777777" w:rsidR="0091706F" w:rsidRPr="00762BA7" w:rsidRDefault="0091706F" w:rsidP="00762BA7">
      <w:pPr>
        <w:jc w:val="center"/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18D6B81C" w14:textId="31023530" w:rsidR="00043F67" w:rsidRDefault="00043F67" w:rsidP="00043F67">
      <w:pPr>
        <w:rPr>
          <w:rFonts w:ascii="Cambria" w:hAnsi="Cambria"/>
          <w:b/>
          <w:color w:val="002060"/>
          <w:sz w:val="26"/>
          <w:szCs w:val="26"/>
        </w:rPr>
      </w:pPr>
      <w:r w:rsidRPr="0091706F">
        <w:rPr>
          <w:rFonts w:ascii="Cambria" w:hAnsi="Cambria"/>
          <w:b/>
          <w:color w:val="002060"/>
          <w:sz w:val="26"/>
          <w:szCs w:val="26"/>
          <w:u w:val="single"/>
        </w:rPr>
        <w:t>Bước 5:</w:t>
      </w:r>
      <w:r>
        <w:rPr>
          <w:rFonts w:ascii="Cambria" w:hAnsi="Cambria"/>
          <w:b/>
          <w:color w:val="002060"/>
          <w:sz w:val="26"/>
          <w:szCs w:val="26"/>
        </w:rPr>
        <w:t xml:space="preserve"> C</w:t>
      </w:r>
      <w:r w:rsidRPr="00043F67">
        <w:rPr>
          <w:rFonts w:ascii="Cambria" w:hAnsi="Cambria"/>
          <w:b/>
          <w:color w:val="002060"/>
          <w:sz w:val="26"/>
          <w:szCs w:val="26"/>
        </w:rPr>
        <w:t>huyển trạng thái lớp học phần thành Mở lớp hoặc Chỉ đăng ký để phục vụ Đăng ký học phần.</w:t>
      </w:r>
    </w:p>
    <w:p w14:paraId="7F316496" w14:textId="24ECCC86" w:rsidR="00043F67" w:rsidRDefault="00043F67" w:rsidP="00043F67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Thời khóa biểu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môn học – lớp học phần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lớp học phần</w:t>
      </w:r>
    </w:p>
    <w:p w14:paraId="1EB5A120" w14:textId="70B7A7C7" w:rsidR="00272D8D" w:rsidRDefault="00AE4269" w:rsidP="00043F67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0AC7182" wp14:editId="19CAA88D">
            <wp:extent cx="5943600" cy="292354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B4462" w14:textId="77777777" w:rsidR="00272D8D" w:rsidRDefault="00272D8D" w:rsidP="00043F67">
      <w:pPr>
        <w:rPr>
          <w:rFonts w:ascii="Cambria" w:hAnsi="Cambria"/>
          <w:b/>
          <w:color w:val="002060"/>
          <w:sz w:val="26"/>
          <w:szCs w:val="26"/>
        </w:rPr>
      </w:pPr>
    </w:p>
    <w:p w14:paraId="1B053081" w14:textId="312278F1" w:rsidR="00762BA7" w:rsidRPr="00762BA7" w:rsidRDefault="00272D8D" w:rsidP="000255B9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t>MÔ TẢ QUY TRÌNH</w:t>
      </w:r>
      <w:r>
        <w:rPr>
          <w:rFonts w:ascii="Cambria" w:hAnsi="Cambria"/>
          <w:b/>
          <w:color w:val="002060"/>
          <w:sz w:val="30"/>
          <w:szCs w:val="30"/>
        </w:rPr>
        <w:t xml:space="preserve"> – ĐĂNG KÝ HỌC PHẦN (TÍN CHỈ)</w:t>
      </w:r>
    </w:p>
    <w:p w14:paraId="48276187" w14:textId="67BCAE60" w:rsidR="00272D8D" w:rsidRPr="00D0220E" w:rsidRDefault="00762BA7" w:rsidP="00272D8D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TH1</w:t>
      </w:r>
      <w:r w:rsidR="00272D8D"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ĐĂNG KÝ OFFLINE</w:t>
      </w:r>
    </w:p>
    <w:p w14:paraId="3E7B3127" w14:textId="27F6ACF2" w:rsidR="00272D8D" w:rsidRDefault="00272D8D" w:rsidP="00272D8D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Học vụ sinh viên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Quản lý đăng ký học phần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Đăng ký học phần theo nhóm</w:t>
      </w:r>
    </w:p>
    <w:p w14:paraId="202EA2E1" w14:textId="344F609D" w:rsidR="0053572A" w:rsidRDefault="0053572A" w:rsidP="00272D8D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43A3196" wp14:editId="58FA1CAD">
            <wp:extent cx="5939733" cy="2779776"/>
            <wp:effectExtent l="0" t="0" r="4445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1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226D6" w14:textId="17244686" w:rsidR="0053572A" w:rsidRDefault="0053572A" w:rsidP="0053572A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Thực hiện đăng ký học phần cho sinh viên</w:t>
      </w:r>
    </w:p>
    <w:p w14:paraId="35B13377" w14:textId="71F1617B" w:rsidR="0053572A" w:rsidRDefault="0053572A" w:rsidP="00272D8D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54359602" wp14:editId="2F6323AA">
            <wp:extent cx="5937761" cy="2801721"/>
            <wp:effectExtent l="0" t="0" r="635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4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BA956" w14:textId="59CEAE82" w:rsidR="0053572A" w:rsidRDefault="0053572A" w:rsidP="0053572A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Danh sác</w:t>
      </w:r>
      <w:r w:rsidR="008B2EEB">
        <w:rPr>
          <w:rFonts w:ascii="Cambria" w:hAnsi="Cambria"/>
          <w:color w:val="002060"/>
          <w:sz w:val="26"/>
          <w:szCs w:val="26"/>
        </w:rPr>
        <w:t>h</w:t>
      </w:r>
      <w:r>
        <w:rPr>
          <w:rFonts w:ascii="Cambria" w:hAnsi="Cambria"/>
          <w:color w:val="002060"/>
          <w:sz w:val="26"/>
          <w:szCs w:val="26"/>
        </w:rPr>
        <w:t xml:space="preserve"> sinh viên đã đăng ký lớp học phần</w:t>
      </w:r>
    </w:p>
    <w:p w14:paraId="3FFFD3B8" w14:textId="77777777" w:rsidR="00762BA7" w:rsidRDefault="00762BA7" w:rsidP="0053572A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014BD73D" w14:textId="5489043C" w:rsidR="00762BA7" w:rsidRDefault="00762BA7" w:rsidP="00762BA7">
      <w:pPr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color w:val="002060"/>
          <w:sz w:val="26"/>
          <w:szCs w:val="26"/>
          <w:u w:val="single"/>
        </w:rPr>
        <w:t>TH1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ĐĂNG KÝ ONLINE:</w:t>
      </w:r>
    </w:p>
    <w:p w14:paraId="06893981" w14:textId="1F86B068" w:rsidR="00762BA7" w:rsidRPr="00762BA7" w:rsidRDefault="00BC7416" w:rsidP="00762BA7">
      <w:pPr>
        <w:rPr>
          <w:rFonts w:ascii="Cambria" w:hAnsi="Cambria"/>
          <w:i/>
          <w:color w:val="002060"/>
          <w:sz w:val="26"/>
          <w:szCs w:val="26"/>
        </w:rPr>
      </w:pPr>
      <w:r w:rsidRPr="00BC7416">
        <w:rPr>
          <w:rFonts w:ascii="Cambria" w:hAnsi="Cambria"/>
          <w:i/>
          <w:color w:val="002060"/>
          <w:sz w:val="26"/>
          <w:szCs w:val="26"/>
          <w:u w:val="single"/>
        </w:rPr>
        <w:t>Ghi chú</w:t>
      </w:r>
      <w:r>
        <w:rPr>
          <w:rFonts w:ascii="Cambria" w:hAnsi="Cambria"/>
          <w:i/>
          <w:color w:val="002060"/>
          <w:sz w:val="26"/>
          <w:szCs w:val="26"/>
        </w:rPr>
        <w:t xml:space="preserve">: </w:t>
      </w:r>
      <w:r w:rsidR="00762BA7" w:rsidRPr="00762BA7">
        <w:rPr>
          <w:rFonts w:ascii="Cambria" w:hAnsi="Cambria"/>
          <w:i/>
          <w:color w:val="002060"/>
          <w:sz w:val="26"/>
          <w:szCs w:val="26"/>
        </w:rPr>
        <w:t xml:space="preserve">Sinh viên để đăng nhập vào công thông tin Sinh viên để đăng ký học phần </w:t>
      </w:r>
      <w:r>
        <w:rPr>
          <w:rFonts w:ascii="Cambria" w:hAnsi="Cambria"/>
          <w:i/>
          <w:color w:val="002060"/>
          <w:sz w:val="26"/>
          <w:szCs w:val="26"/>
        </w:rPr>
        <w:t>Online</w:t>
      </w:r>
    </w:p>
    <w:sectPr w:rsidR="00762BA7" w:rsidRPr="00762BA7" w:rsidSect="003B0F36">
      <w:footerReference w:type="even" r:id="rId32"/>
      <w:footerReference w:type="default" r:id="rId33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E8F6E" w14:textId="77777777" w:rsidR="00C920E3" w:rsidRDefault="00C920E3">
      <w:pPr>
        <w:spacing w:after="0" w:line="240" w:lineRule="auto"/>
      </w:pPr>
      <w:r>
        <w:separator/>
      </w:r>
    </w:p>
  </w:endnote>
  <w:endnote w:type="continuationSeparator" w:id="0">
    <w:p w14:paraId="428D6EC8" w14:textId="77777777" w:rsidR="00C920E3" w:rsidRDefault="00C92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64643C" w:rsidRDefault="0064643C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64643C" w:rsidRDefault="0064643C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64643C" w:rsidRPr="0018218D" w:rsidRDefault="0064643C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704453">
      <w:rPr>
        <w:rStyle w:val="PageNumber"/>
        <w:b/>
        <w:noProof/>
      </w:rPr>
      <w:t>9</w:t>
    </w:r>
    <w:r w:rsidRPr="0018218D">
      <w:rPr>
        <w:rStyle w:val="PageNumber"/>
        <w:b/>
      </w:rPr>
      <w:fldChar w:fldCharType="end"/>
    </w:r>
  </w:p>
  <w:p w14:paraId="1EF8D916" w14:textId="22EBFCD8" w:rsidR="0064643C" w:rsidRPr="003E0C8B" w:rsidRDefault="003E0C8B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w14:anchorId="3E0A233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29DF4A" w14:textId="77777777" w:rsidR="00C920E3" w:rsidRDefault="00C920E3">
      <w:pPr>
        <w:spacing w:after="0" w:line="240" w:lineRule="auto"/>
      </w:pPr>
      <w:r>
        <w:separator/>
      </w:r>
    </w:p>
  </w:footnote>
  <w:footnote w:type="continuationSeparator" w:id="0">
    <w:p w14:paraId="606521B6" w14:textId="77777777" w:rsidR="00C920E3" w:rsidRDefault="00C92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4"/>
  </w:num>
  <w:num w:numId="7">
    <w:abstractNumId w:val="12"/>
  </w:num>
  <w:num w:numId="8">
    <w:abstractNumId w:val="3"/>
  </w:num>
  <w:num w:numId="9">
    <w:abstractNumId w:val="16"/>
  </w:num>
  <w:num w:numId="10">
    <w:abstractNumId w:val="20"/>
  </w:num>
  <w:num w:numId="11">
    <w:abstractNumId w:val="23"/>
  </w:num>
  <w:num w:numId="12">
    <w:abstractNumId w:val="1"/>
  </w:num>
  <w:num w:numId="13">
    <w:abstractNumId w:val="13"/>
  </w:num>
  <w:num w:numId="14">
    <w:abstractNumId w:val="4"/>
  </w:num>
  <w:num w:numId="15">
    <w:abstractNumId w:val="18"/>
  </w:num>
  <w:num w:numId="16">
    <w:abstractNumId w:val="7"/>
  </w:num>
  <w:num w:numId="17">
    <w:abstractNumId w:val="5"/>
  </w:num>
  <w:num w:numId="18">
    <w:abstractNumId w:val="15"/>
  </w:num>
  <w:num w:numId="19">
    <w:abstractNumId w:val="24"/>
  </w:num>
  <w:num w:numId="20">
    <w:abstractNumId w:val="17"/>
  </w:num>
  <w:num w:numId="21">
    <w:abstractNumId w:val="21"/>
  </w:num>
  <w:num w:numId="22">
    <w:abstractNumId w:val="10"/>
  </w:num>
  <w:num w:numId="23">
    <w:abstractNumId w:val="8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0581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9629A"/>
    <w:rsid w:val="000B331F"/>
    <w:rsid w:val="000C0ACF"/>
    <w:rsid w:val="000D0E13"/>
    <w:rsid w:val="000D3967"/>
    <w:rsid w:val="000E041D"/>
    <w:rsid w:val="000E570C"/>
    <w:rsid w:val="00102702"/>
    <w:rsid w:val="0010332B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74E8"/>
    <w:rsid w:val="001502CF"/>
    <w:rsid w:val="00152CBC"/>
    <w:rsid w:val="00155B8E"/>
    <w:rsid w:val="00163E65"/>
    <w:rsid w:val="0017099F"/>
    <w:rsid w:val="00172010"/>
    <w:rsid w:val="0018218D"/>
    <w:rsid w:val="00191225"/>
    <w:rsid w:val="00193ADB"/>
    <w:rsid w:val="001975C7"/>
    <w:rsid w:val="00197D93"/>
    <w:rsid w:val="001A0704"/>
    <w:rsid w:val="001A4A52"/>
    <w:rsid w:val="001A4A65"/>
    <w:rsid w:val="001C0516"/>
    <w:rsid w:val="001C183C"/>
    <w:rsid w:val="001D199A"/>
    <w:rsid w:val="001D2FD2"/>
    <w:rsid w:val="001E63BB"/>
    <w:rsid w:val="001E6773"/>
    <w:rsid w:val="001F2D29"/>
    <w:rsid w:val="001F344F"/>
    <w:rsid w:val="001F55D4"/>
    <w:rsid w:val="001F6D19"/>
    <w:rsid w:val="00202121"/>
    <w:rsid w:val="00207AFD"/>
    <w:rsid w:val="0021092C"/>
    <w:rsid w:val="00212FA3"/>
    <w:rsid w:val="00221867"/>
    <w:rsid w:val="0022330D"/>
    <w:rsid w:val="002248CC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90BC6"/>
    <w:rsid w:val="002927B1"/>
    <w:rsid w:val="0029653D"/>
    <w:rsid w:val="002A603F"/>
    <w:rsid w:val="002B28A2"/>
    <w:rsid w:val="002B2FC0"/>
    <w:rsid w:val="002B52AF"/>
    <w:rsid w:val="002C703C"/>
    <w:rsid w:val="002D17A2"/>
    <w:rsid w:val="002E3C8E"/>
    <w:rsid w:val="002F70E1"/>
    <w:rsid w:val="003001C4"/>
    <w:rsid w:val="00304795"/>
    <w:rsid w:val="0030553F"/>
    <w:rsid w:val="00306151"/>
    <w:rsid w:val="0031353F"/>
    <w:rsid w:val="0031688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14108"/>
    <w:rsid w:val="004167E7"/>
    <w:rsid w:val="00417291"/>
    <w:rsid w:val="004226E5"/>
    <w:rsid w:val="004348F2"/>
    <w:rsid w:val="00440CFE"/>
    <w:rsid w:val="00446B60"/>
    <w:rsid w:val="00451BD9"/>
    <w:rsid w:val="00465473"/>
    <w:rsid w:val="00466423"/>
    <w:rsid w:val="0048063D"/>
    <w:rsid w:val="004A48DC"/>
    <w:rsid w:val="004B18CB"/>
    <w:rsid w:val="004C2FCF"/>
    <w:rsid w:val="004D1B59"/>
    <w:rsid w:val="004E56D8"/>
    <w:rsid w:val="004F50AE"/>
    <w:rsid w:val="0050362D"/>
    <w:rsid w:val="00517ECC"/>
    <w:rsid w:val="005216BB"/>
    <w:rsid w:val="00521C5E"/>
    <w:rsid w:val="0052255D"/>
    <w:rsid w:val="00524B4B"/>
    <w:rsid w:val="00530994"/>
    <w:rsid w:val="0053572A"/>
    <w:rsid w:val="00556233"/>
    <w:rsid w:val="00557B73"/>
    <w:rsid w:val="00560699"/>
    <w:rsid w:val="005659A8"/>
    <w:rsid w:val="00574250"/>
    <w:rsid w:val="00574BD5"/>
    <w:rsid w:val="005750B4"/>
    <w:rsid w:val="00580346"/>
    <w:rsid w:val="0058449B"/>
    <w:rsid w:val="0059517F"/>
    <w:rsid w:val="005A0866"/>
    <w:rsid w:val="005B2305"/>
    <w:rsid w:val="005C2D54"/>
    <w:rsid w:val="005D0D5F"/>
    <w:rsid w:val="005D1F71"/>
    <w:rsid w:val="005D2E52"/>
    <w:rsid w:val="005D71BD"/>
    <w:rsid w:val="005D7F66"/>
    <w:rsid w:val="005F090F"/>
    <w:rsid w:val="005F2095"/>
    <w:rsid w:val="005F214E"/>
    <w:rsid w:val="00603582"/>
    <w:rsid w:val="00606794"/>
    <w:rsid w:val="00612D41"/>
    <w:rsid w:val="00614EEF"/>
    <w:rsid w:val="00614F73"/>
    <w:rsid w:val="00616BBE"/>
    <w:rsid w:val="006178AC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A5A98"/>
    <w:rsid w:val="006C36EE"/>
    <w:rsid w:val="006D0140"/>
    <w:rsid w:val="006F02A1"/>
    <w:rsid w:val="006F6DA6"/>
    <w:rsid w:val="006F7C40"/>
    <w:rsid w:val="00704016"/>
    <w:rsid w:val="00704453"/>
    <w:rsid w:val="00711343"/>
    <w:rsid w:val="00712A66"/>
    <w:rsid w:val="00717165"/>
    <w:rsid w:val="00722D86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A3F00"/>
    <w:rsid w:val="007C5306"/>
    <w:rsid w:val="007D47D4"/>
    <w:rsid w:val="007E0C0E"/>
    <w:rsid w:val="007E0FDB"/>
    <w:rsid w:val="007F57C0"/>
    <w:rsid w:val="00812C65"/>
    <w:rsid w:val="0083025F"/>
    <w:rsid w:val="00833CB7"/>
    <w:rsid w:val="00833E89"/>
    <w:rsid w:val="00836035"/>
    <w:rsid w:val="00845F6D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5DC5"/>
    <w:rsid w:val="008B0DCF"/>
    <w:rsid w:val="008B2EEB"/>
    <w:rsid w:val="008B6013"/>
    <w:rsid w:val="008C1240"/>
    <w:rsid w:val="008D3980"/>
    <w:rsid w:val="008F482B"/>
    <w:rsid w:val="008F5B90"/>
    <w:rsid w:val="0090500B"/>
    <w:rsid w:val="00905A20"/>
    <w:rsid w:val="0091071F"/>
    <w:rsid w:val="0091706F"/>
    <w:rsid w:val="0092210F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F07EB"/>
    <w:rsid w:val="009F10A2"/>
    <w:rsid w:val="009F5157"/>
    <w:rsid w:val="009F62F0"/>
    <w:rsid w:val="00A04073"/>
    <w:rsid w:val="00A07397"/>
    <w:rsid w:val="00A10600"/>
    <w:rsid w:val="00A14344"/>
    <w:rsid w:val="00A22DB3"/>
    <w:rsid w:val="00A32266"/>
    <w:rsid w:val="00A42103"/>
    <w:rsid w:val="00A46913"/>
    <w:rsid w:val="00A526DF"/>
    <w:rsid w:val="00A540AE"/>
    <w:rsid w:val="00A60B52"/>
    <w:rsid w:val="00A62CD0"/>
    <w:rsid w:val="00A64497"/>
    <w:rsid w:val="00A65D66"/>
    <w:rsid w:val="00A67DC4"/>
    <w:rsid w:val="00A701E3"/>
    <w:rsid w:val="00A74EED"/>
    <w:rsid w:val="00A83AB9"/>
    <w:rsid w:val="00A9448F"/>
    <w:rsid w:val="00A9715D"/>
    <w:rsid w:val="00AA1BBD"/>
    <w:rsid w:val="00AC48AF"/>
    <w:rsid w:val="00AC4985"/>
    <w:rsid w:val="00AC60C4"/>
    <w:rsid w:val="00AE127D"/>
    <w:rsid w:val="00AE4269"/>
    <w:rsid w:val="00AE5C73"/>
    <w:rsid w:val="00AF5AE5"/>
    <w:rsid w:val="00B0132B"/>
    <w:rsid w:val="00B12708"/>
    <w:rsid w:val="00B24705"/>
    <w:rsid w:val="00B25928"/>
    <w:rsid w:val="00B30463"/>
    <w:rsid w:val="00B41061"/>
    <w:rsid w:val="00B46BB1"/>
    <w:rsid w:val="00B615D0"/>
    <w:rsid w:val="00B72B84"/>
    <w:rsid w:val="00B844CD"/>
    <w:rsid w:val="00B86324"/>
    <w:rsid w:val="00B86DFD"/>
    <w:rsid w:val="00BA44F7"/>
    <w:rsid w:val="00BB5307"/>
    <w:rsid w:val="00BB64BC"/>
    <w:rsid w:val="00BC5029"/>
    <w:rsid w:val="00BC7416"/>
    <w:rsid w:val="00BD42F3"/>
    <w:rsid w:val="00BD51D6"/>
    <w:rsid w:val="00BF16EB"/>
    <w:rsid w:val="00BF73C1"/>
    <w:rsid w:val="00BF7611"/>
    <w:rsid w:val="00C15973"/>
    <w:rsid w:val="00C17547"/>
    <w:rsid w:val="00C2412F"/>
    <w:rsid w:val="00C33817"/>
    <w:rsid w:val="00C553CB"/>
    <w:rsid w:val="00C55FC1"/>
    <w:rsid w:val="00C6452B"/>
    <w:rsid w:val="00C722DD"/>
    <w:rsid w:val="00C82D8D"/>
    <w:rsid w:val="00C920E3"/>
    <w:rsid w:val="00C93B75"/>
    <w:rsid w:val="00CA1949"/>
    <w:rsid w:val="00CA692F"/>
    <w:rsid w:val="00CA783D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72AF1"/>
    <w:rsid w:val="00D74888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E4CCB"/>
    <w:rsid w:val="00DF5E36"/>
    <w:rsid w:val="00E0700D"/>
    <w:rsid w:val="00E102D5"/>
    <w:rsid w:val="00E213A1"/>
    <w:rsid w:val="00E27B51"/>
    <w:rsid w:val="00E31472"/>
    <w:rsid w:val="00E33D6B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A6D2E"/>
    <w:rsid w:val="00EA7EAE"/>
    <w:rsid w:val="00EB0AA9"/>
    <w:rsid w:val="00EB33C9"/>
    <w:rsid w:val="00ED640C"/>
    <w:rsid w:val="00ED6C47"/>
    <w:rsid w:val="00EE25C1"/>
    <w:rsid w:val="00F12316"/>
    <w:rsid w:val="00F20D4C"/>
    <w:rsid w:val="00F5044B"/>
    <w:rsid w:val="00F50596"/>
    <w:rsid w:val="00F6244A"/>
    <w:rsid w:val="00F72EA8"/>
    <w:rsid w:val="00F87028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0727B6-BF4A-403B-A720-9EA13291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plan.dotx</Template>
  <TotalTime>436</TotalTime>
  <Pages>9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TEST03</cp:lastModifiedBy>
  <cp:revision>201</cp:revision>
  <cp:lastPrinted>2014-10-25T11:05:00Z</cp:lastPrinted>
  <dcterms:created xsi:type="dcterms:W3CDTF">2015-01-06T09:03:00Z</dcterms:created>
  <dcterms:modified xsi:type="dcterms:W3CDTF">2015-01-16T09:23:00Z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